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2F6E35" w:rsidTr="00AB29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:rsidR="002F6E35" w:rsidRDefault="009035F5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FF2242" w:rsidRPr="00FF2242">
              <w:t>November</w:t>
            </w:r>
            <w:r>
              <w:fldChar w:fldCharType="end"/>
            </w:r>
            <w:r w:rsidR="0073611D">
              <w:t xml:space="preserve"> </w:t>
            </w:r>
            <w:r w:rsidR="0073611D" w:rsidRPr="0073611D">
              <w:rPr>
                <w:sz w:val="28"/>
              </w:rPr>
              <w:t>Girls Athletics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:rsidR="002F6E35" w:rsidRDefault="002F6E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6E35" w:rsidTr="00AB29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495E00" w:themeFill="accent1" w:themeFillShade="80"/>
          </w:tcPr>
          <w:p w:rsidR="002F6E35" w:rsidRDefault="002F6E35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495E00" w:themeFill="accent1" w:themeFillShade="80"/>
          </w:tcPr>
          <w:p w:rsidR="002F6E35" w:rsidRDefault="009035F5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FF2242">
              <w:t>2020</w:t>
            </w:r>
            <w:r>
              <w:fldChar w:fldCharType="end"/>
            </w:r>
          </w:p>
        </w:tc>
      </w:tr>
      <w:tr w:rsidR="002F6E35" w:rsidTr="00AB29FA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:rsidR="002F6E35" w:rsidRDefault="002F6E35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:rsidR="002F6E35" w:rsidRDefault="002F6E35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2F6E35" w:rsidTr="002F6E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527134494"/>
            <w:placeholder>
              <w:docPart w:val="9B4700785CD14B48959ACED93AA46BE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:rsidR="002F6E35" w:rsidRDefault="009035F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:rsidR="002F6E35" w:rsidRDefault="009B19F0">
            <w:pPr>
              <w:pStyle w:val="Days"/>
            </w:pPr>
            <w:sdt>
              <w:sdtPr>
                <w:id w:val="8650153"/>
                <w:placeholder>
                  <w:docPart w:val="15C5B0FB058B4CB1B26896E2A3425A8D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Monday</w:t>
                </w:r>
              </w:sdtContent>
            </w:sdt>
          </w:p>
        </w:tc>
        <w:tc>
          <w:tcPr>
            <w:tcW w:w="2055" w:type="dxa"/>
          </w:tcPr>
          <w:p w:rsidR="002F6E35" w:rsidRDefault="009B19F0">
            <w:pPr>
              <w:pStyle w:val="Days"/>
            </w:pPr>
            <w:sdt>
              <w:sdtPr>
                <w:id w:val="-1517691135"/>
                <w:placeholder>
                  <w:docPart w:val="8F544E2A3AE7481E8B53DF8697EFDA53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Tuesday</w:t>
                </w:r>
              </w:sdtContent>
            </w:sdt>
          </w:p>
        </w:tc>
        <w:tc>
          <w:tcPr>
            <w:tcW w:w="2055" w:type="dxa"/>
          </w:tcPr>
          <w:p w:rsidR="002F6E35" w:rsidRDefault="009B19F0">
            <w:pPr>
              <w:pStyle w:val="Days"/>
            </w:pPr>
            <w:sdt>
              <w:sdtPr>
                <w:id w:val="-1684429625"/>
                <w:placeholder>
                  <w:docPart w:val="DC322D7CF050418E8669A99214500130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Wednesday</w:t>
                </w:r>
              </w:sdtContent>
            </w:sdt>
          </w:p>
        </w:tc>
        <w:tc>
          <w:tcPr>
            <w:tcW w:w="2055" w:type="dxa"/>
          </w:tcPr>
          <w:p w:rsidR="002F6E35" w:rsidRDefault="009B19F0">
            <w:pPr>
              <w:pStyle w:val="Days"/>
            </w:pPr>
            <w:sdt>
              <w:sdtPr>
                <w:id w:val="-1188375605"/>
                <w:placeholder>
                  <w:docPart w:val="A6313152821843ADABAC2720C4F67ABA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Thursday</w:t>
                </w:r>
              </w:sdtContent>
            </w:sdt>
          </w:p>
        </w:tc>
        <w:tc>
          <w:tcPr>
            <w:tcW w:w="2055" w:type="dxa"/>
          </w:tcPr>
          <w:p w:rsidR="002F6E35" w:rsidRDefault="009B19F0">
            <w:pPr>
              <w:pStyle w:val="Days"/>
            </w:pPr>
            <w:sdt>
              <w:sdtPr>
                <w:id w:val="1991825489"/>
                <w:placeholder>
                  <w:docPart w:val="8835C044C8D14FAEB6B2B5D0A47DB1F1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Friday</w:t>
                </w:r>
              </w:sdtContent>
            </w:sdt>
          </w:p>
        </w:tc>
        <w:tc>
          <w:tcPr>
            <w:tcW w:w="2055" w:type="dxa"/>
          </w:tcPr>
          <w:p w:rsidR="002F6E35" w:rsidRDefault="009B19F0">
            <w:pPr>
              <w:pStyle w:val="Days"/>
            </w:pPr>
            <w:sdt>
              <w:sdtPr>
                <w:id w:val="115736794"/>
                <w:placeholder>
                  <w:docPart w:val="7F96E6C1DCA942E2AEBDFB6031485920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Saturday</w:t>
                </w:r>
              </w:sdtContent>
            </w:sdt>
          </w:p>
        </w:tc>
      </w:tr>
      <w:tr w:rsidR="002F6E35" w:rsidTr="002F6E35">
        <w:tc>
          <w:tcPr>
            <w:tcW w:w="2054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F2242">
              <w:instrText>Sunday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separate"/>
            </w:r>
            <w:r w:rsidR="00FF2242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F2242">
              <w:instrText>Sunday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FF2242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FF2242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F2242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FF2242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F2242">
              <w:instrText>Sunday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FF2242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FF2242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F2242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FF2242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F2242">
              <w:instrText>Sunday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FF2242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FF2242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F2242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FF2242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F2242">
              <w:instrText>Sunday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FF2242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FF2242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F2242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FF2242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F2242">
              <w:instrText>Sunday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FF2242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FF2242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F2242"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 w:rsidR="00FF2242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F2242">
              <w:instrText>Sunday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FF2242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FF2242">
              <w:rPr>
                <w:noProof/>
              </w:rPr>
              <w:instrText>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F2242">
              <w:rPr>
                <w:noProof/>
              </w:rPr>
              <w:instrText>7</w:instrText>
            </w:r>
            <w:r>
              <w:fldChar w:fldCharType="end"/>
            </w:r>
            <w:r>
              <w:fldChar w:fldCharType="separate"/>
            </w:r>
            <w:r w:rsidR="00FF2242">
              <w:rPr>
                <w:noProof/>
              </w:rPr>
              <w:t>7</w:t>
            </w:r>
            <w:r>
              <w:fldChar w:fldCharType="end"/>
            </w:r>
          </w:p>
        </w:tc>
      </w:tr>
      <w:tr w:rsidR="002F6E35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</w:tr>
      <w:tr w:rsidR="002F6E35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FF2242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FF2242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FF2242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FF2242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FF2242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FF2242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FF2242">
              <w:rPr>
                <w:noProof/>
              </w:rPr>
              <w:t>14</w:t>
            </w:r>
            <w:r>
              <w:fldChar w:fldCharType="end"/>
            </w:r>
          </w:p>
        </w:tc>
      </w:tr>
      <w:tr w:rsidR="002F6E35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E952F8" w:rsidRDefault="00E952F8">
            <w:r>
              <w:t>8</w:t>
            </w:r>
            <w:r w:rsidRPr="00E952F8">
              <w:rPr>
                <w:vertAlign w:val="superscript"/>
              </w:rPr>
              <w:t>th</w:t>
            </w:r>
            <w:r>
              <w:t xml:space="preserve"> grade tryouts start @ 4:00pm on Tuesday</w:t>
            </w:r>
          </w:p>
          <w:p w:rsidR="002F6E35" w:rsidRDefault="00E952F8">
            <w:r>
              <w:t xml:space="preserve"> Nov 17</w:t>
            </w:r>
            <w:r w:rsidRPr="00E952F8">
              <w:rPr>
                <w:vertAlign w:val="superscript"/>
              </w:rPr>
              <w:t>th</w:t>
            </w:r>
          </w:p>
          <w:p w:rsidR="00E952F8" w:rsidRDefault="00E952F8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E952F8" w:rsidRDefault="00E952F8" w:rsidP="00E952F8">
            <w:r>
              <w:t>7</w:t>
            </w:r>
            <w:r w:rsidRPr="00E952F8">
              <w:rPr>
                <w:vertAlign w:val="superscript"/>
              </w:rPr>
              <w:t>th</w:t>
            </w:r>
            <w:r>
              <w:t xml:space="preserve"> grade tryouts start @ 7:15am on </w:t>
            </w:r>
            <w:r w:rsidR="002A484F">
              <w:rPr>
                <w:highlight w:val="yellow"/>
              </w:rPr>
              <w:t>Wednesday</w:t>
            </w:r>
          </w:p>
          <w:p w:rsidR="00E952F8" w:rsidRDefault="00E952F8" w:rsidP="00E952F8">
            <w:r>
              <w:t xml:space="preserve"> Nov 18</w:t>
            </w:r>
            <w:r w:rsidRPr="00E952F8">
              <w:rPr>
                <w:vertAlign w:val="superscript"/>
              </w:rPr>
              <w:t>th</w:t>
            </w:r>
          </w:p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</w:tr>
      <w:tr w:rsidR="002F6E35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FF2242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FF2242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FF2242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FF2242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FF2242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FF2242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FF2242">
              <w:rPr>
                <w:noProof/>
              </w:rPr>
              <w:t>21</w:t>
            </w:r>
            <w:r>
              <w:fldChar w:fldCharType="end"/>
            </w:r>
          </w:p>
        </w:tc>
      </w:tr>
      <w:tr w:rsidR="002F6E35" w:rsidTr="00E952F8">
        <w:trPr>
          <w:trHeight w:hRule="exact" w:val="119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380C9F">
            <w:r>
              <w:t>Last Volleyball Game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80C9F" w:rsidRDefault="00380C9F">
            <w:r>
              <w:t>Uniform Turn in</w:t>
            </w:r>
          </w:p>
          <w:p w:rsidR="00380C9F" w:rsidRDefault="00380C9F">
            <w:r>
              <w:t>Physicals Check</w:t>
            </w:r>
          </w:p>
          <w:p w:rsidR="00E952F8" w:rsidRDefault="00E952F8">
            <w:r>
              <w:t>7</w:t>
            </w:r>
            <w:r w:rsidRPr="00E952F8">
              <w:rPr>
                <w:vertAlign w:val="superscript"/>
              </w:rPr>
              <w:t>th</w:t>
            </w:r>
            <w:r>
              <w:t xml:space="preserve"> – 8:15-9:00</w:t>
            </w:r>
          </w:p>
          <w:p w:rsidR="00380C9F" w:rsidRDefault="00380C9F">
            <w:r>
              <w:t>8</w:t>
            </w:r>
            <w:r w:rsidRPr="00380C9F">
              <w:rPr>
                <w:vertAlign w:val="superscript"/>
              </w:rPr>
              <w:t>th</w:t>
            </w:r>
            <w:r>
              <w:t xml:space="preserve"> – </w:t>
            </w:r>
            <w:r w:rsidR="00A61648">
              <w:t>4:00</w:t>
            </w:r>
            <w:r w:rsidR="005508B3">
              <w:t>-5:30</w:t>
            </w:r>
            <w:r w:rsidR="00E952F8">
              <w:t xml:space="preserve"> Bball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380C9F">
            <w:r>
              <w:t>7</w:t>
            </w:r>
            <w:r w:rsidRPr="00380C9F">
              <w:rPr>
                <w:vertAlign w:val="superscript"/>
              </w:rPr>
              <w:t>th</w:t>
            </w:r>
            <w:r>
              <w:t xml:space="preserve"> – 7:15-9:00</w:t>
            </w:r>
          </w:p>
          <w:p w:rsidR="00380C9F" w:rsidRDefault="00380C9F">
            <w:r>
              <w:t>8</w:t>
            </w:r>
            <w:r w:rsidRPr="00380C9F">
              <w:rPr>
                <w:vertAlign w:val="superscript"/>
              </w:rPr>
              <w:t>th</w:t>
            </w:r>
            <w:r w:rsidR="005508B3">
              <w:t xml:space="preserve"> – 3:30-5:30</w:t>
            </w:r>
          </w:p>
          <w:p w:rsidR="00380C9F" w:rsidRDefault="00380C9F">
            <w:r>
              <w:t>Basketball Tryouts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380C9F">
            <w:r>
              <w:t>7</w:t>
            </w:r>
            <w:r w:rsidRPr="00380C9F">
              <w:rPr>
                <w:vertAlign w:val="superscript"/>
              </w:rPr>
              <w:t>th</w:t>
            </w:r>
            <w:r>
              <w:t xml:space="preserve"> – 7:15-9:00</w:t>
            </w:r>
          </w:p>
          <w:p w:rsidR="00380C9F" w:rsidRDefault="00380C9F">
            <w:r>
              <w:t>8</w:t>
            </w:r>
            <w:r w:rsidRPr="00380C9F">
              <w:rPr>
                <w:vertAlign w:val="superscript"/>
              </w:rPr>
              <w:t>th</w:t>
            </w:r>
            <w:r w:rsidR="005508B3">
              <w:t xml:space="preserve"> – 3:30-5:30</w:t>
            </w:r>
          </w:p>
          <w:p w:rsidR="00380C9F" w:rsidRDefault="00380C9F">
            <w:r>
              <w:t>Basketball Tryouts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380C9F">
            <w:r>
              <w:t>7</w:t>
            </w:r>
            <w:r w:rsidRPr="00380C9F">
              <w:rPr>
                <w:vertAlign w:val="superscript"/>
              </w:rPr>
              <w:t>th</w:t>
            </w:r>
            <w:r>
              <w:t xml:space="preserve"> – 7:15-9:00</w:t>
            </w:r>
          </w:p>
          <w:p w:rsidR="00380C9F" w:rsidRDefault="00380C9F">
            <w:r>
              <w:t>Basketball Tryouts</w:t>
            </w:r>
          </w:p>
          <w:p w:rsidR="00380C9F" w:rsidRDefault="00380C9F">
            <w:r>
              <w:t>No 8</w:t>
            </w:r>
            <w:r w:rsidRPr="00380C9F">
              <w:rPr>
                <w:vertAlign w:val="superscript"/>
              </w:rPr>
              <w:t>th</w:t>
            </w:r>
            <w:r>
              <w:t xml:space="preserve"> ½ day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</w:tr>
      <w:tr w:rsidR="002F6E35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FF2242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FF2242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FF2242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380C9F">
            <w:pPr>
              <w:pStyle w:val="Dates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FF4782" wp14:editId="3F6715E0">
                      <wp:simplePos x="0" y="0"/>
                      <wp:positionH relativeFrom="column">
                        <wp:posOffset>-2634615</wp:posOffset>
                      </wp:positionH>
                      <wp:positionV relativeFrom="paragraph">
                        <wp:posOffset>32173</wp:posOffset>
                      </wp:positionV>
                      <wp:extent cx="6552988" cy="1828800"/>
                      <wp:effectExtent l="0" t="0" r="0" b="444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52988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80C9F" w:rsidRPr="00380C9F" w:rsidRDefault="00380C9F" w:rsidP="00380C9F">
                                  <w:pPr>
                                    <w:jc w:val="center"/>
                                    <w:rPr>
                                      <w:b/>
                                      <w:color w:val="65D6FF" w:themeColor="accent3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65D6FF" w:themeColor="accent3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Thanksgiving Break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FFF478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207.45pt;margin-top:2.55pt;width:516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" filled="f" stroked="f">
                      <v:fill o:detectmouseclick="t"/>
                      <v:textbox style="mso-fit-shape-to-text:t">
                        <w:txbxContent>
                          <w:p w:rsidR="00380C9F" w:rsidRPr="00380C9F" w:rsidRDefault="00380C9F" w:rsidP="00380C9F">
                            <w:pPr>
                              <w:jc w:val="center"/>
                              <w:rPr>
                                <w:b/>
                                <w:color w:val="65D6FF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65D6FF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Thanksgiving Break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35F5">
              <w:fldChar w:fldCharType="begin"/>
            </w:r>
            <w:r w:rsidR="009035F5">
              <w:instrText xml:space="preserve"> =C8+1 </w:instrText>
            </w:r>
            <w:r w:rsidR="009035F5">
              <w:fldChar w:fldCharType="separate"/>
            </w:r>
            <w:r w:rsidR="00FF2242">
              <w:rPr>
                <w:noProof/>
              </w:rPr>
              <w:t>25</w:t>
            </w:r>
            <w:r w:rsidR="009035F5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FF2242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FF2242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FF2242">
              <w:rPr>
                <w:noProof/>
              </w:rPr>
              <w:t>28</w:t>
            </w:r>
            <w:r>
              <w:fldChar w:fldCharType="end"/>
            </w:r>
          </w:p>
        </w:tc>
      </w:tr>
      <w:tr w:rsidR="002F6E35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380C9F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423</wp:posOffset>
                  </wp:positionV>
                  <wp:extent cx="575945" cy="575945"/>
                  <wp:effectExtent l="0" t="0" r="0" b="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urkey-PNG-Picture-180x180[1]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380C9F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0</wp:posOffset>
                  </wp:positionV>
                  <wp:extent cx="900430" cy="575945"/>
                  <wp:effectExtent l="0" t="0" r="0" b="0"/>
                  <wp:wrapTight wrapText="bothSides">
                    <wp:wrapPolygon edited="0">
                      <wp:start x="7312" y="0"/>
                      <wp:lineTo x="0" y="10717"/>
                      <wp:lineTo x="0" y="20719"/>
                      <wp:lineTo x="11425" y="20719"/>
                      <wp:lineTo x="14623" y="20719"/>
                      <wp:lineTo x="21021" y="20004"/>
                      <wp:lineTo x="21021" y="13574"/>
                      <wp:lineTo x="19193" y="11431"/>
                      <wp:lineTo x="14623" y="4287"/>
                      <wp:lineTo x="10968" y="0"/>
                      <wp:lineTo x="7312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umpkin_PNG9383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</w:tr>
      <w:tr w:rsidR="002F6E35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FF2242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FF2242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F2242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FF2242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F2242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FF2242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FF2242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FF2242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F2242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FF2242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F2242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FF2242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FF2242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FF2242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F2242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557989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FF2242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557989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F2242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557989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F2242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FF2242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557989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F2242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557989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F2242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FF2242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557989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F2242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557989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F2242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FF2242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557989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F2242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bookmarkStart w:id="0" w:name="_GoBack"/>
        <w:bookmarkEnd w:id="0"/>
      </w:tr>
      <w:tr w:rsidR="002F6E35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A61648">
            <w:r>
              <w:t>Offseason will begin workouts Tuesday, Dec 1</w:t>
            </w:r>
            <w:r w:rsidRPr="00A61648">
              <w:rPr>
                <w:vertAlign w:val="superscript"/>
              </w:rPr>
              <w:t>st</w:t>
            </w:r>
          </w:p>
          <w:p w:rsidR="00A61648" w:rsidRDefault="00A61648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A61648" w:rsidRPr="00A61648" w:rsidRDefault="00A61648" w:rsidP="00A61648">
            <w:pPr>
              <w:pStyle w:val="Dates"/>
              <w:jc w:val="center"/>
              <w:rPr>
                <w:rFonts w:ascii="Calibri" w:hAnsi="Calibri"/>
                <w:sz w:val="18"/>
              </w:rPr>
            </w:pPr>
            <w:r w:rsidRPr="00A61648">
              <w:rPr>
                <w:rFonts w:ascii="Calibri" w:hAnsi="Calibri"/>
                <w:sz w:val="18"/>
              </w:rPr>
              <w:t>Basketball Practice</w:t>
            </w:r>
          </w:p>
          <w:p w:rsidR="00A61648" w:rsidRPr="00A61648" w:rsidRDefault="00A61648" w:rsidP="00A61648">
            <w:pPr>
              <w:pStyle w:val="Dates"/>
              <w:jc w:val="center"/>
              <w:rPr>
                <w:rFonts w:ascii="Calibri" w:hAnsi="Calibri"/>
                <w:sz w:val="18"/>
              </w:rPr>
            </w:pPr>
            <w:r w:rsidRPr="00A61648">
              <w:rPr>
                <w:rFonts w:ascii="Calibri" w:hAnsi="Calibri"/>
                <w:sz w:val="18"/>
              </w:rPr>
              <w:t>7</w:t>
            </w:r>
            <w:r w:rsidRPr="00A61648">
              <w:rPr>
                <w:rFonts w:ascii="Calibri" w:hAnsi="Calibri"/>
                <w:sz w:val="18"/>
                <w:vertAlign w:val="superscript"/>
              </w:rPr>
              <w:t>th</w:t>
            </w:r>
            <w:r w:rsidRPr="00A61648">
              <w:rPr>
                <w:rFonts w:ascii="Calibri" w:hAnsi="Calibri"/>
                <w:sz w:val="18"/>
              </w:rPr>
              <w:t xml:space="preserve"> 7:15-9:00</w:t>
            </w:r>
          </w:p>
          <w:p w:rsidR="00380C9F" w:rsidRDefault="00A61648" w:rsidP="00A61648">
            <w:pPr>
              <w:jc w:val="center"/>
            </w:pPr>
            <w:r w:rsidRPr="00A61648">
              <w:rPr>
                <w:rFonts w:ascii="Calibri" w:hAnsi="Calibri"/>
              </w:rPr>
              <w:t>8</w:t>
            </w:r>
            <w:r w:rsidRPr="00A61648">
              <w:rPr>
                <w:rFonts w:ascii="Calibri" w:hAnsi="Calibri"/>
                <w:vertAlign w:val="superscript"/>
              </w:rPr>
              <w:t>th</w:t>
            </w:r>
            <w:r w:rsidRPr="00A61648">
              <w:rPr>
                <w:rFonts w:ascii="Calibri" w:hAnsi="Calibri"/>
              </w:rPr>
              <w:t xml:space="preserve"> – 3:30-5:30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A484F">
            <w:r w:rsidRPr="002A484F">
              <w:rPr>
                <w:highlight w:val="yellow"/>
              </w:rPr>
              <w:t>7</w:t>
            </w:r>
            <w:r w:rsidRPr="002A484F">
              <w:rPr>
                <w:highlight w:val="yellow"/>
                <w:vertAlign w:val="superscript"/>
              </w:rPr>
              <w:t>th</w:t>
            </w:r>
            <w:r w:rsidRPr="002A484F">
              <w:rPr>
                <w:highlight w:val="yellow"/>
              </w:rPr>
              <w:t xml:space="preserve"> grade locker room opens at 7:00am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</w:tr>
      <w:tr w:rsidR="002F6E35" w:rsidTr="002F6E35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FF2242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FF2242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:rsidR="002F6E35" w:rsidRDefault="002F6E35">
            <w:pPr>
              <w:pStyle w:val="Dates"/>
            </w:pPr>
          </w:p>
        </w:tc>
      </w:tr>
      <w:tr w:rsidR="002F6E35" w:rsidTr="002F6E35">
        <w:trPr>
          <w:trHeight w:hRule="exact" w:val="907"/>
        </w:trPr>
        <w:tc>
          <w:tcPr>
            <w:tcW w:w="2054" w:type="dxa"/>
          </w:tcPr>
          <w:p w:rsidR="002F6E35" w:rsidRDefault="002F6E35"/>
        </w:tc>
        <w:tc>
          <w:tcPr>
            <w:tcW w:w="2055" w:type="dxa"/>
          </w:tcPr>
          <w:p w:rsidR="002F6E35" w:rsidRDefault="002F6E35"/>
        </w:tc>
        <w:tc>
          <w:tcPr>
            <w:tcW w:w="2055" w:type="dxa"/>
          </w:tcPr>
          <w:p w:rsidR="002F6E35" w:rsidRDefault="002F6E35"/>
        </w:tc>
        <w:tc>
          <w:tcPr>
            <w:tcW w:w="2055" w:type="dxa"/>
          </w:tcPr>
          <w:p w:rsidR="002F6E35" w:rsidRDefault="002F6E35"/>
        </w:tc>
        <w:tc>
          <w:tcPr>
            <w:tcW w:w="2055" w:type="dxa"/>
          </w:tcPr>
          <w:p w:rsidR="002F6E35" w:rsidRDefault="002F6E35"/>
        </w:tc>
        <w:tc>
          <w:tcPr>
            <w:tcW w:w="2055" w:type="dxa"/>
          </w:tcPr>
          <w:p w:rsidR="002F6E35" w:rsidRDefault="002F6E35"/>
        </w:tc>
        <w:tc>
          <w:tcPr>
            <w:tcW w:w="2055" w:type="dxa"/>
          </w:tcPr>
          <w:p w:rsidR="002F6E35" w:rsidRDefault="002F6E35"/>
        </w:tc>
      </w:tr>
    </w:tbl>
    <w:p w:rsidR="002F6E35" w:rsidRDefault="002F6E35"/>
    <w:sectPr w:rsidR="002F6E3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19F0" w:rsidRDefault="009B19F0">
      <w:pPr>
        <w:spacing w:before="0" w:after="0"/>
      </w:pPr>
      <w:r>
        <w:separator/>
      </w:r>
    </w:p>
  </w:endnote>
  <w:endnote w:type="continuationSeparator" w:id="0">
    <w:p w:rsidR="009B19F0" w:rsidRDefault="009B19F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19F0" w:rsidRDefault="009B19F0">
      <w:pPr>
        <w:spacing w:before="0" w:after="0"/>
      </w:pPr>
      <w:r>
        <w:separator/>
      </w:r>
    </w:p>
  </w:footnote>
  <w:footnote w:type="continuationSeparator" w:id="0">
    <w:p w:rsidR="009B19F0" w:rsidRDefault="009B19F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11/30/2020"/>
    <w:docVar w:name="MonthStart" w:val="11/1/2020"/>
    <w:docVar w:name="ShowDynamicGuides" w:val="1"/>
    <w:docVar w:name="ShowMarginGuides" w:val="0"/>
    <w:docVar w:name="ShowOutlines" w:val="0"/>
    <w:docVar w:name="ShowStaticGuides" w:val="0"/>
  </w:docVars>
  <w:rsids>
    <w:rsidRoot w:val="00FF2242"/>
    <w:rsid w:val="000555BB"/>
    <w:rsid w:val="00056814"/>
    <w:rsid w:val="0006779F"/>
    <w:rsid w:val="000A20FE"/>
    <w:rsid w:val="0011772B"/>
    <w:rsid w:val="0027720C"/>
    <w:rsid w:val="002A484F"/>
    <w:rsid w:val="002F6E35"/>
    <w:rsid w:val="00380C9F"/>
    <w:rsid w:val="003D7DDA"/>
    <w:rsid w:val="00406C2A"/>
    <w:rsid w:val="00454FED"/>
    <w:rsid w:val="004C5B17"/>
    <w:rsid w:val="005508B3"/>
    <w:rsid w:val="005562FE"/>
    <w:rsid w:val="00557989"/>
    <w:rsid w:val="005A584F"/>
    <w:rsid w:val="0066603C"/>
    <w:rsid w:val="006E6C3A"/>
    <w:rsid w:val="0073611D"/>
    <w:rsid w:val="007564A4"/>
    <w:rsid w:val="007777B1"/>
    <w:rsid w:val="007A49F2"/>
    <w:rsid w:val="00874C9A"/>
    <w:rsid w:val="009035F5"/>
    <w:rsid w:val="00944085"/>
    <w:rsid w:val="00946A27"/>
    <w:rsid w:val="009A0FFF"/>
    <w:rsid w:val="009B19F0"/>
    <w:rsid w:val="00A418E6"/>
    <w:rsid w:val="00A4654E"/>
    <w:rsid w:val="00A61648"/>
    <w:rsid w:val="00A73BBF"/>
    <w:rsid w:val="00AB29FA"/>
    <w:rsid w:val="00B70858"/>
    <w:rsid w:val="00B8151A"/>
    <w:rsid w:val="00C11D39"/>
    <w:rsid w:val="00C71D73"/>
    <w:rsid w:val="00C7735D"/>
    <w:rsid w:val="00CB1C1C"/>
    <w:rsid w:val="00D17693"/>
    <w:rsid w:val="00D42CFD"/>
    <w:rsid w:val="00DF051F"/>
    <w:rsid w:val="00DF32DE"/>
    <w:rsid w:val="00E02644"/>
    <w:rsid w:val="00E54E11"/>
    <w:rsid w:val="00E952F8"/>
    <w:rsid w:val="00EA1691"/>
    <w:rsid w:val="00EB320B"/>
    <w:rsid w:val="00FA21CA"/>
    <w:rsid w:val="00FF2242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95E00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E7BB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12355\AppData\Roaming\Microsoft\Templates\Banner%20calendar(3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B4700785CD14B48959ACED93AA46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E3B25-6913-43DE-A1FB-FE76AB60B391}"/>
      </w:docPartPr>
      <w:docPartBody>
        <w:p w:rsidR="00DB0A0B" w:rsidRDefault="00953B05">
          <w:pPr>
            <w:pStyle w:val="9B4700785CD14B48959ACED93AA46BED"/>
          </w:pPr>
          <w:r>
            <w:t>Sunday</w:t>
          </w:r>
        </w:p>
      </w:docPartBody>
    </w:docPart>
    <w:docPart>
      <w:docPartPr>
        <w:name w:val="15C5B0FB058B4CB1B26896E2A3425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1F9AE-F784-4A7B-81CE-8AE6BB495371}"/>
      </w:docPartPr>
      <w:docPartBody>
        <w:p w:rsidR="00DB0A0B" w:rsidRDefault="00953B05">
          <w:pPr>
            <w:pStyle w:val="15C5B0FB058B4CB1B26896E2A3425A8D"/>
          </w:pPr>
          <w:r>
            <w:t>Monday</w:t>
          </w:r>
        </w:p>
      </w:docPartBody>
    </w:docPart>
    <w:docPart>
      <w:docPartPr>
        <w:name w:val="8F544E2A3AE7481E8B53DF8697EFD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7E9AB-62A5-45D5-BA44-3C6A2F123F08}"/>
      </w:docPartPr>
      <w:docPartBody>
        <w:p w:rsidR="00DB0A0B" w:rsidRDefault="00953B05">
          <w:pPr>
            <w:pStyle w:val="8F544E2A3AE7481E8B53DF8697EFDA53"/>
          </w:pPr>
          <w:r>
            <w:t>Tuesday</w:t>
          </w:r>
        </w:p>
      </w:docPartBody>
    </w:docPart>
    <w:docPart>
      <w:docPartPr>
        <w:name w:val="DC322D7CF050418E8669A99214500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8CB3D-1190-43A6-89E2-9E7A5A35E224}"/>
      </w:docPartPr>
      <w:docPartBody>
        <w:p w:rsidR="00DB0A0B" w:rsidRDefault="00953B05">
          <w:pPr>
            <w:pStyle w:val="DC322D7CF050418E8669A99214500130"/>
          </w:pPr>
          <w:r>
            <w:t>Wednesday</w:t>
          </w:r>
        </w:p>
      </w:docPartBody>
    </w:docPart>
    <w:docPart>
      <w:docPartPr>
        <w:name w:val="A6313152821843ADABAC2720C4F67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078D6B-1F2F-4A83-A097-63E9E27C4495}"/>
      </w:docPartPr>
      <w:docPartBody>
        <w:p w:rsidR="00DB0A0B" w:rsidRDefault="00953B05">
          <w:pPr>
            <w:pStyle w:val="A6313152821843ADABAC2720C4F67ABA"/>
          </w:pPr>
          <w:r>
            <w:t>Thursday</w:t>
          </w:r>
        </w:p>
      </w:docPartBody>
    </w:docPart>
    <w:docPart>
      <w:docPartPr>
        <w:name w:val="8835C044C8D14FAEB6B2B5D0A47DB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319F8-A089-4803-9A1D-D84F1A236FF7}"/>
      </w:docPartPr>
      <w:docPartBody>
        <w:p w:rsidR="00DB0A0B" w:rsidRDefault="00953B05">
          <w:pPr>
            <w:pStyle w:val="8835C044C8D14FAEB6B2B5D0A47DB1F1"/>
          </w:pPr>
          <w:r>
            <w:t>Friday</w:t>
          </w:r>
        </w:p>
      </w:docPartBody>
    </w:docPart>
    <w:docPart>
      <w:docPartPr>
        <w:name w:val="7F96E6C1DCA942E2AEBDFB6031485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AE31B-E511-4AC4-A99D-51860BC9F263}"/>
      </w:docPartPr>
      <w:docPartBody>
        <w:p w:rsidR="00DB0A0B" w:rsidRDefault="00953B05">
          <w:pPr>
            <w:pStyle w:val="7F96E6C1DCA942E2AEBDFB6031485920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B05"/>
    <w:rsid w:val="00350094"/>
    <w:rsid w:val="003A4E70"/>
    <w:rsid w:val="008B37D5"/>
    <w:rsid w:val="00953B05"/>
    <w:rsid w:val="00C71383"/>
    <w:rsid w:val="00DB0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4700785CD14B48959ACED93AA46BED">
    <w:name w:val="9B4700785CD14B48959ACED93AA46BED"/>
  </w:style>
  <w:style w:type="paragraph" w:customStyle="1" w:styleId="15C5B0FB058B4CB1B26896E2A3425A8D">
    <w:name w:val="15C5B0FB058B4CB1B26896E2A3425A8D"/>
  </w:style>
  <w:style w:type="paragraph" w:customStyle="1" w:styleId="8F544E2A3AE7481E8B53DF8697EFDA53">
    <w:name w:val="8F544E2A3AE7481E8B53DF8697EFDA53"/>
  </w:style>
  <w:style w:type="paragraph" w:customStyle="1" w:styleId="DC322D7CF050418E8669A99214500130">
    <w:name w:val="DC322D7CF050418E8669A99214500130"/>
  </w:style>
  <w:style w:type="paragraph" w:customStyle="1" w:styleId="A6313152821843ADABAC2720C4F67ABA">
    <w:name w:val="A6313152821843ADABAC2720C4F67ABA"/>
  </w:style>
  <w:style w:type="paragraph" w:customStyle="1" w:styleId="8835C044C8D14FAEB6B2B5D0A47DB1F1">
    <w:name w:val="8835C044C8D14FAEB6B2B5D0A47DB1F1"/>
  </w:style>
  <w:style w:type="paragraph" w:customStyle="1" w:styleId="7F96E6C1DCA942E2AEBDFB6031485920">
    <w:name w:val="7F96E6C1DCA942E2AEBDFB60314859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A7F36B-DA45-4674-9A9C-D2F273A01FC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2A51EE3-AB9C-4DB3-AC75-4DBBFD98B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4B734D-909D-475E-8617-D7568B916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calendar(3).dotm</Template>
  <TotalTime>0</TotalTime>
  <Pages>1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2586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2020-10-29T20:01:00Z</dcterms:created>
  <dcterms:modified xsi:type="dcterms:W3CDTF">2020-11-10T16:40:00Z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